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81DE1" w14:textId="0A19F0A0" w:rsidR="00022930" w:rsidRPr="00022930" w:rsidRDefault="00022930" w:rsidP="00022930">
      <w:pPr>
        <w:rPr>
          <w:color w:val="0563C1" w:themeColor="hyperlink"/>
          <w:u w:val="single"/>
        </w:rPr>
      </w:pPr>
      <w:r w:rsidRPr="00D25495">
        <w:t>Bitte ausfüllen,</w:t>
      </w:r>
      <w:r w:rsidRPr="00D25495">
        <w:br/>
        <w:t>abspeichern</w:t>
      </w:r>
      <w:r w:rsidRPr="00D25495">
        <w:br/>
      </w:r>
      <w:r>
        <w:t xml:space="preserve">und per E-Mail zurückschicken an: </w:t>
      </w:r>
      <w:r>
        <w:br/>
      </w:r>
      <w:hyperlink r:id="rId8" w:history="1">
        <w:r w:rsidRPr="001060F3">
          <w:rPr>
            <w:rStyle w:val="Hyperlink"/>
          </w:rPr>
          <w:t>i</w:t>
        </w:r>
        <w:r w:rsidRPr="001060F3">
          <w:rPr>
            <w:rStyle w:val="Hyperlink"/>
          </w:rPr>
          <w:t>nfo@wr-ba-wue.de</w:t>
        </w:r>
      </w:hyperlink>
      <w:r>
        <w:rPr>
          <w:rStyle w:val="Hyperlink"/>
        </w:rPr>
        <w:t xml:space="preserve">  </w:t>
      </w:r>
      <w:r>
        <w:rPr>
          <w:rStyle w:val="Hyperlink"/>
        </w:rPr>
        <w:br/>
      </w:r>
      <w:r w:rsidRPr="001B0CB5">
        <w:t xml:space="preserve">bis </w:t>
      </w:r>
      <w:r>
        <w:t>21. Januar 2022</w:t>
      </w:r>
    </w:p>
    <w:p w14:paraId="503F3879" w14:textId="77777777" w:rsidR="00022930" w:rsidRPr="001B0CB5" w:rsidRDefault="00022930" w:rsidP="00022930"/>
    <w:p w14:paraId="24665DFD" w14:textId="0CE617CD" w:rsidR="00022930" w:rsidRPr="00CD4ACD" w:rsidRDefault="00022930" w:rsidP="00022930">
      <w:r>
        <w:t xml:space="preserve">Ich/wir </w:t>
      </w:r>
      <w:r>
        <w:t>möchten am</w:t>
      </w:r>
      <w:r w:rsidRPr="00CD4ACD">
        <w:t xml:space="preserve"> </w:t>
      </w:r>
      <w:proofErr w:type="spellStart"/>
      <w:r>
        <w:rPr>
          <w:b/>
          <w:bCs/>
          <w:color w:val="D98D06" w:themeColor="accent1" w:themeShade="BF"/>
        </w:rPr>
        <w:t>Stamm·tisch</w:t>
      </w:r>
      <w:proofErr w:type="spellEnd"/>
      <w:r w:rsidRPr="00B55B97">
        <w:rPr>
          <w:color w:val="D98D06" w:themeColor="accent1" w:themeShade="BF"/>
        </w:rPr>
        <w:t xml:space="preserve"> </w:t>
      </w:r>
      <w:r w:rsidRPr="00CD4ACD">
        <w:t xml:space="preserve">am </w:t>
      </w:r>
      <w:r w:rsidRPr="00022930">
        <w:rPr>
          <w:b/>
          <w:bCs/>
          <w:color w:val="D98D06" w:themeColor="accent1" w:themeShade="BF"/>
        </w:rPr>
        <w:t>26. Januar 2022</w:t>
      </w:r>
      <w:r>
        <w:t xml:space="preserve"> teil·nehmen.</w:t>
      </w:r>
    </w:p>
    <w:p w14:paraId="0CA6352E" w14:textId="77777777" w:rsidR="00022930" w:rsidRPr="00CD4ACD" w:rsidRDefault="00022930" w:rsidP="00022930"/>
    <w:p w14:paraId="5F52DA29" w14:textId="2030D848" w:rsidR="00022930" w:rsidRPr="00CD4ACD" w:rsidRDefault="00022930" w:rsidP="00022930">
      <w:pPr>
        <w:rPr>
          <w:sz w:val="24"/>
        </w:rPr>
      </w:pPr>
      <w:r w:rsidRPr="00656671">
        <w:t>Der Werkstatt</w:t>
      </w:r>
      <w:r>
        <w:t>·</w:t>
      </w:r>
      <w:proofErr w:type="spellStart"/>
      <w:r w:rsidRPr="00656671">
        <w:t>rat</w:t>
      </w:r>
      <w:proofErr w:type="spellEnd"/>
      <w:r w:rsidRPr="00656671">
        <w:t xml:space="preserve"> der WfbM:</w:t>
      </w:r>
      <w:r>
        <w:rPr>
          <w:sz w:val="24"/>
        </w:rPr>
        <w:t xml:space="preserve"> </w:t>
      </w:r>
      <w:r>
        <w:rPr>
          <w:sz w:val="24"/>
        </w:rPr>
        <w:tab/>
      </w:r>
      <w:sdt>
        <w:sdtPr>
          <w:rPr>
            <w:sz w:val="24"/>
          </w:rPr>
          <w:alias w:val="Name der Einrichtung"/>
          <w:tag w:val="Name der Einrichtung"/>
          <w:id w:val="-381404088"/>
          <w:placeholder>
            <w:docPart w:val="DF884A33158748808EE922A4AA8C986F"/>
          </w:placeholder>
          <w:showingPlcHdr/>
          <w15:color w:val="FFCC00"/>
        </w:sdtPr>
        <w:sdtContent>
          <w:r w:rsidRPr="001D6AC4">
            <w:rPr>
              <w:rStyle w:val="Platzhaltertext"/>
              <w:rFonts w:eastAsia="Calibri"/>
            </w:rPr>
            <w:t>Klicken oder tippen Sie hier, um Text einzugeben.</w:t>
          </w:r>
        </w:sdtContent>
      </w:sdt>
    </w:p>
    <w:p w14:paraId="0888366F" w14:textId="77777777" w:rsidR="00022930" w:rsidRDefault="00022930" w:rsidP="00022930"/>
    <w:p w14:paraId="6C9CE423" w14:textId="77777777" w:rsidR="00022930" w:rsidRDefault="00022930" w:rsidP="00022930">
      <w:pPr>
        <w:rPr>
          <w:sz w:val="24"/>
        </w:rPr>
      </w:pPr>
      <w:r w:rsidRPr="00D25495">
        <w:t>Adresse:</w:t>
      </w:r>
      <w:r>
        <w:rPr>
          <w:sz w:val="24"/>
        </w:rPr>
        <w:t xml:space="preserve">  </w:t>
      </w:r>
      <w:sdt>
        <w:sdtPr>
          <w:rPr>
            <w:sz w:val="24"/>
          </w:rPr>
          <w:alias w:val="Adresse der Einrichtung"/>
          <w:tag w:val="Adresse der Einrichtung"/>
          <w:id w:val="-1866973194"/>
          <w:placeholder>
            <w:docPart w:val="8DB75334EACB4780A81DCC2AD0403F10"/>
          </w:placeholder>
          <w:showingPlcHdr/>
          <w15:color w:val="FFCC00"/>
        </w:sdtPr>
        <w:sdtContent>
          <w:r w:rsidRPr="001D6AC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9E90C2C" w14:textId="77777777" w:rsidR="00022930" w:rsidRDefault="00022930" w:rsidP="00022930"/>
    <w:p w14:paraId="5C84DEC1" w14:textId="77777777" w:rsidR="00022930" w:rsidRPr="00CD4ACD" w:rsidRDefault="00022930" w:rsidP="00022930">
      <w:pPr>
        <w:rPr>
          <w:sz w:val="24"/>
        </w:rPr>
      </w:pPr>
      <w:r w:rsidRPr="00D25495">
        <w:t>E-Mail:</w:t>
      </w:r>
      <w:r>
        <w:rPr>
          <w:sz w:val="24"/>
        </w:rPr>
        <w:t xml:space="preserve">  </w:t>
      </w:r>
      <w:sdt>
        <w:sdtPr>
          <w:rPr>
            <w:sz w:val="24"/>
          </w:rPr>
          <w:alias w:val="E-Mail der Einrichtung"/>
          <w:tag w:val="Adresse der Einrichtung"/>
          <w:id w:val="1466472126"/>
          <w:placeholder>
            <w:docPart w:val="B270ED71C5E1477B86A3A4024CCEA88B"/>
          </w:placeholder>
          <w:showingPlcHdr/>
          <w15:color w:val="FFCC00"/>
        </w:sdtPr>
        <w:sdtContent>
          <w:r w:rsidRPr="001D6AC4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0628C18" w14:textId="77777777" w:rsidR="00022930" w:rsidRPr="00CD4ACD" w:rsidRDefault="00022930" w:rsidP="00022930">
      <w:r>
        <w:tab/>
      </w:r>
    </w:p>
    <w:p w14:paraId="0FA569D6" w14:textId="77777777" w:rsidR="00022930" w:rsidRDefault="00022930" w:rsidP="00022930">
      <w:pPr>
        <w:pStyle w:val="TNR11Rechts"/>
      </w:pPr>
      <w:r>
        <w:tab/>
      </w:r>
      <w:r>
        <w:tab/>
      </w:r>
      <w:r>
        <w:tab/>
      </w:r>
    </w:p>
    <w:tbl>
      <w:tblPr>
        <w:tblStyle w:val="Tabellenraster"/>
        <w:tblW w:w="7933" w:type="dxa"/>
        <w:tblLook w:val="04A0" w:firstRow="1" w:lastRow="0" w:firstColumn="1" w:lastColumn="0" w:noHBand="0" w:noVBand="1"/>
      </w:tblPr>
      <w:tblGrid>
        <w:gridCol w:w="2709"/>
        <w:gridCol w:w="3382"/>
        <w:gridCol w:w="1842"/>
      </w:tblGrid>
      <w:tr w:rsidR="00022930" w14:paraId="76613B9A" w14:textId="77777777" w:rsidTr="00022930">
        <w:tc>
          <w:tcPr>
            <w:tcW w:w="2709" w:type="dxa"/>
            <w:vAlign w:val="center"/>
          </w:tcPr>
          <w:p w14:paraId="57D9E69F" w14:textId="77777777" w:rsidR="00022930" w:rsidRPr="001918A1" w:rsidRDefault="00022930" w:rsidP="00022930">
            <w:pPr>
              <w:rPr>
                <w:b/>
                <w:bCs/>
                <w:color w:val="D98D06" w:themeColor="accent1" w:themeShade="BF"/>
              </w:rPr>
            </w:pPr>
            <w:r w:rsidRPr="001918A1">
              <w:rPr>
                <w:b/>
                <w:bCs/>
                <w:color w:val="D98D06" w:themeColor="accent1" w:themeShade="BF"/>
              </w:rPr>
              <w:t>Name der Personen:</w:t>
            </w:r>
          </w:p>
          <w:p w14:paraId="5D713E39" w14:textId="77777777" w:rsidR="00022930" w:rsidRPr="001918A1" w:rsidRDefault="00022930" w:rsidP="00022930">
            <w:pPr>
              <w:rPr>
                <w:b/>
                <w:bCs/>
                <w:color w:val="D98D06" w:themeColor="accent1" w:themeShade="BF"/>
              </w:rPr>
            </w:pPr>
          </w:p>
          <w:p w14:paraId="5C6CF017" w14:textId="77777777" w:rsidR="00022930" w:rsidRPr="001918A1" w:rsidRDefault="00022930" w:rsidP="00022930">
            <w:pPr>
              <w:rPr>
                <w:b/>
                <w:bCs/>
                <w:color w:val="D98D06" w:themeColor="accent1" w:themeShade="BF"/>
              </w:rPr>
            </w:pPr>
          </w:p>
          <w:p w14:paraId="5A4384F6" w14:textId="77777777" w:rsidR="00022930" w:rsidRPr="001918A1" w:rsidRDefault="00022930" w:rsidP="00022930">
            <w:pPr>
              <w:rPr>
                <w:b/>
                <w:bCs/>
                <w:color w:val="D98D06" w:themeColor="accent1" w:themeShade="BF"/>
              </w:rPr>
            </w:pPr>
          </w:p>
        </w:tc>
        <w:tc>
          <w:tcPr>
            <w:tcW w:w="3382" w:type="dxa"/>
          </w:tcPr>
          <w:p w14:paraId="099C6074" w14:textId="42BB7B61" w:rsidR="00022930" w:rsidRPr="001918A1" w:rsidRDefault="00022930" w:rsidP="00022930">
            <w:pPr>
              <w:jc w:val="center"/>
              <w:rPr>
                <w:b/>
                <w:bCs/>
                <w:color w:val="D98D06" w:themeColor="accent1" w:themeShade="BF"/>
              </w:rPr>
            </w:pPr>
            <w:r w:rsidRPr="001918A1">
              <w:rPr>
                <w:b/>
                <w:bCs/>
                <w:noProof/>
                <w:color w:val="D98D06" w:themeColor="accent1" w:themeShade="BF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4ADED99" wp14:editId="11D56ABD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349250</wp:posOffset>
                  </wp:positionV>
                  <wp:extent cx="441325" cy="66929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512" y="20903"/>
                      <wp:lineTo x="20512" y="0"/>
                      <wp:lineTo x="0" y="0"/>
                    </wp:wrapPolygon>
                  </wp:wrapThrough>
                  <wp:docPr id="3" name="Grafik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Ein Bild, das Text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8A1">
              <w:rPr>
                <w:b/>
                <w:bCs/>
                <w:noProof/>
                <w:color w:val="D98D06" w:themeColor="accent1" w:themeShade="BF"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1A4DF254" wp14:editId="1D0B3B7B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356870</wp:posOffset>
                  </wp:positionV>
                  <wp:extent cx="528955" cy="742950"/>
                  <wp:effectExtent l="0" t="0" r="4445" b="0"/>
                  <wp:wrapThrough wrapText="bothSides">
                    <wp:wrapPolygon edited="0">
                      <wp:start x="0" y="0"/>
                      <wp:lineTo x="0" y="21046"/>
                      <wp:lineTo x="21004" y="21046"/>
                      <wp:lineTo x="21004" y="0"/>
                      <wp:lineTo x="0" y="0"/>
                    </wp:wrapPolygon>
                  </wp:wrapThrough>
                  <wp:docPr id="10" name="Grafik 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18A1">
              <w:rPr>
                <w:b/>
                <w:bCs/>
                <w:noProof/>
                <w:color w:val="D98D06" w:themeColor="accent1" w:themeShade="BF"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23196857" wp14:editId="318318F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335280</wp:posOffset>
                  </wp:positionV>
                  <wp:extent cx="617220" cy="716280"/>
                  <wp:effectExtent l="0" t="0" r="0" b="7620"/>
                  <wp:wrapThrough wrapText="bothSides">
                    <wp:wrapPolygon edited="0">
                      <wp:start x="0" y="0"/>
                      <wp:lineTo x="0" y="21255"/>
                      <wp:lineTo x="20667" y="21255"/>
                      <wp:lineTo x="20667" y="0"/>
                      <wp:lineTo x="0" y="0"/>
                    </wp:wrapPolygon>
                  </wp:wrapThrough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lind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9" r="25348" b="22139"/>
                          <a:stretch/>
                        </pic:blipFill>
                        <pic:spPr bwMode="auto">
                          <a:xfrm>
                            <a:off x="0" y="0"/>
                            <a:ext cx="617220" cy="71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D98D06" w:themeColor="accent1" w:themeShade="BF"/>
              </w:rPr>
              <w:t>Werkstatt·rat</w:t>
            </w:r>
          </w:p>
        </w:tc>
        <w:tc>
          <w:tcPr>
            <w:tcW w:w="1842" w:type="dxa"/>
          </w:tcPr>
          <w:p w14:paraId="0C500F22" w14:textId="77777777" w:rsidR="00022930" w:rsidRPr="001918A1" w:rsidRDefault="00022930" w:rsidP="00022930">
            <w:pPr>
              <w:jc w:val="center"/>
              <w:rPr>
                <w:b/>
                <w:bCs/>
                <w:color w:val="D98D06" w:themeColor="accent1" w:themeShade="BF"/>
              </w:rPr>
            </w:pPr>
            <w:r w:rsidRPr="001918A1">
              <w:rPr>
                <w:b/>
                <w:bCs/>
                <w:noProof/>
                <w:color w:val="D98D06" w:themeColor="accent1" w:themeShade="BF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7A14590" wp14:editId="60F694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335280</wp:posOffset>
                  </wp:positionV>
                  <wp:extent cx="732790" cy="683895"/>
                  <wp:effectExtent l="0" t="0" r="0" b="1905"/>
                  <wp:wrapThrough wrapText="bothSides">
                    <wp:wrapPolygon edited="0">
                      <wp:start x="0" y="0"/>
                      <wp:lineTo x="0" y="21058"/>
                      <wp:lineTo x="20776" y="21058"/>
                      <wp:lineTo x="20776" y="0"/>
                      <wp:lineTo x="0" y="0"/>
                    </wp:wrapPolygon>
                  </wp:wrapThrough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eglei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918A1">
              <w:rPr>
                <w:b/>
                <w:bCs/>
                <w:color w:val="D98D06" w:themeColor="accent1" w:themeShade="BF"/>
              </w:rPr>
              <w:t>VP</w:t>
            </w:r>
          </w:p>
        </w:tc>
      </w:tr>
      <w:tr w:rsidR="00022930" w14:paraId="2CA6FBAD" w14:textId="77777777" w:rsidTr="00022930">
        <w:sdt>
          <w:sdtPr>
            <w:rPr>
              <w:sz w:val="24"/>
            </w:rPr>
            <w:alias w:val="Name"/>
            <w:tag w:val="Name"/>
            <w:id w:val="1366955727"/>
            <w:placeholder>
              <w:docPart w:val="969B16019D754689BBDD829116E51CCD"/>
            </w:placeholder>
            <w:showingPlcHdr/>
            <w15:color w:val="FFCC00"/>
          </w:sdtPr>
          <w:sdtContent>
            <w:tc>
              <w:tcPr>
                <w:tcW w:w="2709" w:type="dxa"/>
              </w:tcPr>
              <w:p w14:paraId="0B388241" w14:textId="77777777" w:rsidR="00022930" w:rsidRDefault="00022930" w:rsidP="00022930">
                <w:pPr>
                  <w:rPr>
                    <w:sz w:val="24"/>
                  </w:rPr>
                </w:pPr>
                <w:r w:rsidRPr="001D6AC4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Rollstuhl"/>
            <w:tag w:val="Vegetarisch"/>
            <w:id w:val="-299151571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3382" w:type="dxa"/>
                <w:vAlign w:val="center"/>
              </w:tcPr>
              <w:p w14:paraId="4A167CE4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Vertrauensperson"/>
            <w:tag w:val="Vegetarisch"/>
            <w:id w:val="899717470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1842" w:type="dxa"/>
                <w:vAlign w:val="center"/>
              </w:tcPr>
              <w:p w14:paraId="41BDE27F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022930" w14:paraId="696BC30A" w14:textId="77777777" w:rsidTr="00022930">
        <w:sdt>
          <w:sdtPr>
            <w:rPr>
              <w:sz w:val="24"/>
            </w:rPr>
            <w:alias w:val="Name"/>
            <w:tag w:val="Name"/>
            <w:id w:val="1484669348"/>
            <w:placeholder>
              <w:docPart w:val="96184EA8FFC14E8BB56403DEE2C7FBA3"/>
            </w:placeholder>
            <w:showingPlcHdr/>
            <w15:color w:val="FFCC00"/>
          </w:sdtPr>
          <w:sdtContent>
            <w:tc>
              <w:tcPr>
                <w:tcW w:w="2709" w:type="dxa"/>
              </w:tcPr>
              <w:p w14:paraId="1D11F803" w14:textId="77777777" w:rsidR="00022930" w:rsidRDefault="00022930" w:rsidP="00022930">
                <w:pPr>
                  <w:rPr>
                    <w:sz w:val="24"/>
                  </w:rPr>
                </w:pPr>
                <w:r w:rsidRPr="001D6AC4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Rollstuhl"/>
            <w:tag w:val="Vegetarisch"/>
            <w:id w:val="647179033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3382" w:type="dxa"/>
                <w:vAlign w:val="center"/>
              </w:tcPr>
              <w:p w14:paraId="042836AD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Vertrauensperson"/>
            <w:tag w:val="Vegetarisch"/>
            <w:id w:val="1366402665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1842" w:type="dxa"/>
                <w:vAlign w:val="center"/>
              </w:tcPr>
              <w:p w14:paraId="7151C7D2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022930" w14:paraId="64950145" w14:textId="77777777" w:rsidTr="00022930">
        <w:sdt>
          <w:sdtPr>
            <w:rPr>
              <w:sz w:val="24"/>
            </w:rPr>
            <w:alias w:val="Name"/>
            <w:tag w:val="Name"/>
            <w:id w:val="89124658"/>
            <w:placeholder>
              <w:docPart w:val="8110B941638D4DE7A449B174FA4D665A"/>
            </w:placeholder>
            <w:showingPlcHdr/>
            <w15:color w:val="FFCC00"/>
          </w:sdtPr>
          <w:sdtContent>
            <w:tc>
              <w:tcPr>
                <w:tcW w:w="2709" w:type="dxa"/>
              </w:tcPr>
              <w:p w14:paraId="66264B4B" w14:textId="77777777" w:rsidR="00022930" w:rsidRDefault="00022930" w:rsidP="00022930">
                <w:pPr>
                  <w:rPr>
                    <w:sz w:val="24"/>
                  </w:rPr>
                </w:pPr>
                <w:r w:rsidRPr="001D6AC4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Rollstuhl"/>
            <w:tag w:val="Vegetarisch"/>
            <w:id w:val="-75902729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3382" w:type="dxa"/>
                <w:vAlign w:val="center"/>
              </w:tcPr>
              <w:p w14:paraId="795905BB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  <w:sdt>
          <w:sdtPr>
            <w:rPr>
              <w:sz w:val="48"/>
              <w:szCs w:val="48"/>
            </w:rPr>
            <w:alias w:val="Vertrauensperson"/>
            <w:tag w:val="Vegetarisch"/>
            <w:id w:val="599303866"/>
            <w15:color w:val="FFCC0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1842" w:type="dxa"/>
                <w:vAlign w:val="center"/>
              </w:tcPr>
              <w:p w14:paraId="4B8FBEBC" w14:textId="77777777" w:rsidR="00022930" w:rsidRPr="004D0032" w:rsidRDefault="00022930" w:rsidP="00022930">
                <w:pPr>
                  <w:jc w:val="center"/>
                  <w:rPr>
                    <w:sz w:val="48"/>
                    <w:szCs w:val="48"/>
                  </w:rPr>
                </w:pPr>
                <w:r>
                  <w:rPr>
                    <w:rFonts w:ascii="MS Gothic" w:eastAsia="MS Gothic" w:hAnsi="MS Gothic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p w14:paraId="435E9F24" w14:textId="77777777" w:rsidR="00022930" w:rsidRPr="00CD4ACD" w:rsidRDefault="00022930" w:rsidP="00022930">
      <w:pPr>
        <w:pStyle w:val="TNR11Rechts"/>
      </w:pPr>
    </w:p>
    <w:p w14:paraId="200BF136" w14:textId="77777777" w:rsidR="00022930" w:rsidRPr="00CD4ACD" w:rsidRDefault="00022930" w:rsidP="00022930">
      <w:pPr>
        <w:pStyle w:val="TNR11Rechts"/>
      </w:pPr>
    </w:p>
    <w:p w14:paraId="053162E3" w14:textId="77777777" w:rsidR="00022930" w:rsidRPr="00C121AA" w:rsidRDefault="00022930" w:rsidP="00022930">
      <w:r w:rsidRPr="00C121AA">
        <w:t>Vielen Dank</w:t>
      </w:r>
    </w:p>
    <w:p w14:paraId="52AB4FC4" w14:textId="77777777" w:rsidR="00022930" w:rsidRPr="00372499" w:rsidRDefault="00022930" w:rsidP="00022930"/>
    <w:sectPr w:rsidR="00022930" w:rsidRPr="00372499" w:rsidSect="00EF7435">
      <w:headerReference w:type="even" r:id="rId13"/>
      <w:headerReference w:type="default" r:id="rId14"/>
      <w:headerReference w:type="first" r:id="rId15"/>
      <w:footerReference w:type="first" r:id="rId16"/>
      <w:pgSz w:w="11906" w:h="16838" w:code="9"/>
      <w:pgMar w:top="1134" w:right="1134" w:bottom="1701" w:left="1134" w:header="0" w:footer="8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D894F" w14:textId="77777777" w:rsidR="00022930" w:rsidRDefault="00022930" w:rsidP="00022930">
      <w:r>
        <w:separator/>
      </w:r>
    </w:p>
  </w:endnote>
  <w:endnote w:type="continuationSeparator" w:id="0">
    <w:p w14:paraId="0479DE82" w14:textId="77777777" w:rsidR="00022930" w:rsidRDefault="00022930" w:rsidP="00022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357F7" w14:textId="77777777" w:rsidR="00C121AA" w:rsidRPr="00C121AA" w:rsidRDefault="00022930" w:rsidP="00D25495">
    <w:r w:rsidRPr="00C121A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4C63A7" wp14:editId="7297D21C">
              <wp:simplePos x="0" y="0"/>
              <wp:positionH relativeFrom="column">
                <wp:posOffset>-10088</wp:posOffset>
              </wp:positionH>
              <wp:positionV relativeFrom="paragraph">
                <wp:posOffset>123825</wp:posOffset>
              </wp:positionV>
              <wp:extent cx="6025351" cy="0"/>
              <wp:effectExtent l="0" t="0" r="3302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5351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9B23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AEBB06" id="Gerader Verbinder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9.75pt" to="473.6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" strokecolor="#f8af2c" strokeweight="1pt"/>
          </w:pict>
        </mc:Fallback>
      </mc:AlternateContent>
    </w:r>
  </w:p>
  <w:p w14:paraId="3B22622B" w14:textId="77777777" w:rsidR="00C121AA" w:rsidRPr="00C121AA" w:rsidRDefault="00022930" w:rsidP="00D25495">
    <w:pPr>
      <w:pStyle w:val="Signatur"/>
      <w:rPr>
        <w:noProof/>
      </w:rPr>
    </w:pPr>
    <w:r w:rsidRPr="00C121AA">
      <w:t xml:space="preserve">Telefon: 0711 / </w:t>
    </w:r>
    <w:r>
      <w:t>80 66 27 95</w:t>
    </w:r>
    <w:r w:rsidRPr="00C121AA">
      <w:rPr>
        <w:color w:val="D98D06"/>
      </w:rPr>
      <w:t xml:space="preserve">   |   </w:t>
    </w:r>
    <w:r w:rsidRPr="00C121AA">
      <w:t xml:space="preserve">Mail: </w:t>
    </w:r>
    <w:hyperlink r:id="rId1" w:history="1">
      <w:r w:rsidRPr="00C121AA">
        <w:rPr>
          <w:szCs w:val="16"/>
        </w:rPr>
        <w:t>info@wr-ba-wue.de</w:t>
      </w:r>
    </w:hyperlink>
    <w:r w:rsidRPr="00C121AA">
      <w:rPr>
        <w:color w:val="D98D06"/>
      </w:rPr>
      <w:t xml:space="preserve">   |   </w:t>
    </w:r>
    <w:hyperlink r:id="rId2" w:history="1">
      <w:r w:rsidRPr="00C121AA">
        <w:rPr>
          <w:noProof/>
          <w:szCs w:val="16"/>
        </w:rPr>
        <w:t>www.wr-ba-wü.de</w:t>
      </w:r>
    </w:hyperlink>
  </w:p>
  <w:p w14:paraId="311CD162" w14:textId="77777777" w:rsidR="00C121AA" w:rsidRDefault="00022930" w:rsidP="00D25495">
    <w:pPr>
      <w:pStyle w:val="Signatur"/>
    </w:pPr>
    <w:r w:rsidRPr="00C121AA">
      <w:t xml:space="preserve">Unterstützt durch das Ministerium für Soziales und </w:t>
    </w:r>
    <w:r w:rsidRPr="00C121AA">
      <w:t>Integration aus Mitteln des Landes Baden-Württemberg.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5CE11" w14:textId="77777777" w:rsidR="00022930" w:rsidRDefault="00022930" w:rsidP="00022930">
      <w:r>
        <w:separator/>
      </w:r>
    </w:p>
  </w:footnote>
  <w:footnote w:type="continuationSeparator" w:id="0">
    <w:p w14:paraId="7D518254" w14:textId="77777777" w:rsidR="00022930" w:rsidRDefault="00022930" w:rsidP="00022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07FB" w14:textId="77777777" w:rsidR="00EF7435" w:rsidRDefault="00022930" w:rsidP="00D25495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8BB1055" w14:textId="77777777" w:rsidR="00EF7435" w:rsidRDefault="00022930" w:rsidP="00D254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05271" w14:textId="77777777" w:rsidR="00EF7435" w:rsidRDefault="00022930" w:rsidP="00D25495">
    <w:pPr>
      <w:pStyle w:val="Kopfzeile"/>
    </w:pPr>
    <w:r>
      <w:tab/>
    </w:r>
    <w:r>
      <w:tab/>
      <w:t xml:space="preserve"> </w:t>
    </w:r>
  </w:p>
  <w:p w14:paraId="70D7A039" w14:textId="77777777" w:rsidR="00EF7435" w:rsidRDefault="00022930" w:rsidP="00D25495">
    <w:pPr>
      <w:pStyle w:val="Kopfzeile"/>
    </w:pPr>
    <w:r>
      <w:t xml:space="preserve">                          </w:t>
    </w:r>
    <w:r>
      <w:tab/>
    </w:r>
    <w:r>
      <w:tab/>
    </w:r>
  </w:p>
  <w:p w14:paraId="4F9DB65F" w14:textId="77777777" w:rsidR="00EF7435" w:rsidRDefault="00022930" w:rsidP="00D25495">
    <w:pPr>
      <w:pStyle w:val="Kopfzeile"/>
    </w:pPr>
    <w:r>
      <w:tab/>
    </w:r>
    <w:r>
      <w:tab/>
      <w:t>Seite</w:t>
    </w:r>
  </w:p>
  <w:p w14:paraId="706A47E8" w14:textId="77777777" w:rsidR="00EF7435" w:rsidRDefault="00022930" w:rsidP="00D2549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7E91" w14:textId="77777777" w:rsidR="00F06572" w:rsidRPr="00F06572" w:rsidRDefault="00022930" w:rsidP="00D25495">
    <w:pPr>
      <w:pStyle w:val="Signatur"/>
    </w:pPr>
    <w:r>
      <w:tab/>
    </w:r>
  </w:p>
  <w:p w14:paraId="0E70441D" w14:textId="77777777" w:rsidR="00F06572" w:rsidRPr="00F06572" w:rsidRDefault="00022930" w:rsidP="00D25495">
    <w:r w:rsidRPr="00F06572">
      <w:rPr>
        <w:noProof/>
      </w:rPr>
      <w:drawing>
        <wp:anchor distT="0" distB="0" distL="114300" distR="114300" simplePos="0" relativeHeight="251660288" behindDoc="1" locked="0" layoutInCell="1" allowOverlap="1" wp14:anchorId="4DB2721F" wp14:editId="51D0ECFF">
          <wp:simplePos x="0" y="0"/>
          <wp:positionH relativeFrom="column">
            <wp:posOffset>4661535</wp:posOffset>
          </wp:positionH>
          <wp:positionV relativeFrom="paragraph">
            <wp:posOffset>225425</wp:posOffset>
          </wp:positionV>
          <wp:extent cx="1409700" cy="704850"/>
          <wp:effectExtent l="0" t="0" r="0" b="0"/>
          <wp:wrapNone/>
          <wp:docPr id="2" name="Grafik 2" descr="lagwr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gwr_B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F1D24C" w14:textId="77777777" w:rsidR="00F06572" w:rsidRPr="00F06572" w:rsidRDefault="00022930" w:rsidP="00D25495"/>
  <w:p w14:paraId="6F1D6534" w14:textId="77777777" w:rsidR="00F06572" w:rsidRPr="00F06572" w:rsidRDefault="00022930" w:rsidP="00D25495"/>
  <w:p w14:paraId="55C0738D" w14:textId="77777777" w:rsidR="00F06572" w:rsidRPr="00F06572" w:rsidRDefault="00022930" w:rsidP="00D25495"/>
  <w:p w14:paraId="531DC535" w14:textId="77777777" w:rsidR="00F06572" w:rsidRPr="00F06572" w:rsidRDefault="00022930" w:rsidP="00D25495">
    <w:pPr>
      <w:pStyle w:val="Signatur"/>
    </w:pPr>
    <w:r w:rsidRPr="00F06572">
      <w:t>Geschäfts·stelle Werkstatt·räte Baden-Württemberg e.V.</w:t>
    </w:r>
  </w:p>
  <w:p w14:paraId="38236C0E" w14:textId="77777777" w:rsidR="00F06572" w:rsidRPr="00F06572" w:rsidRDefault="00022930" w:rsidP="00D25495">
    <w:pPr>
      <w:pStyle w:val="Signatur"/>
    </w:pPr>
    <w:r w:rsidRPr="00F06572">
      <w:t>Leinfeldener Straße 1</w:t>
    </w:r>
    <w:r w:rsidRPr="00F06572">
      <w:rPr>
        <w:color w:val="D98D06"/>
      </w:rPr>
      <w:t xml:space="preserve">   |   </w:t>
    </w:r>
    <w:r w:rsidRPr="00F06572">
      <w:t xml:space="preserve">70597 Stuttgart  </w:t>
    </w:r>
  </w:p>
  <w:p w14:paraId="41F51AD8" w14:textId="77777777" w:rsidR="00F06572" w:rsidRPr="00F06572" w:rsidRDefault="00022930" w:rsidP="00D25495">
    <w:r w:rsidRPr="00F0657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20D564" wp14:editId="21A7469B">
              <wp:simplePos x="0" y="0"/>
              <wp:positionH relativeFrom="column">
                <wp:posOffset>0</wp:posOffset>
              </wp:positionH>
              <wp:positionV relativeFrom="paragraph">
                <wp:posOffset>69778</wp:posOffset>
              </wp:positionV>
              <wp:extent cx="6024880" cy="0"/>
              <wp:effectExtent l="0" t="0" r="3302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48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F9B23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FE0F68" id="Gerader Verbinder 2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5pt" to="474.4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" strokecolor="#f8af2c" strokeweight="1pt"/>
          </w:pict>
        </mc:Fallback>
      </mc:AlternateContent>
    </w:r>
  </w:p>
  <w:p w14:paraId="7313AE6D" w14:textId="77777777" w:rsidR="004267A7" w:rsidRDefault="00022930" w:rsidP="00D254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842AC"/>
    <w:multiLevelType w:val="hybridMultilevel"/>
    <w:tmpl w:val="A710C096"/>
    <w:lvl w:ilvl="0" w:tplc="E3280C44">
      <w:start w:val="1"/>
      <w:numFmt w:val="bullet"/>
      <w:pStyle w:val="Gliederung"/>
      <w:lvlText w:val=""/>
      <w:lvlJc w:val="left"/>
      <w:pPr>
        <w:ind w:left="720" w:hanging="360"/>
      </w:pPr>
      <w:rPr>
        <w:rFonts w:ascii="Symbol" w:hAnsi="Symbol" w:hint="default"/>
        <w:color w:val="D98D06" w:themeColor="accent1" w:themeShade="BF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03406"/>
    <w:multiLevelType w:val="hybridMultilevel"/>
    <w:tmpl w:val="8AC29EE4"/>
    <w:lvl w:ilvl="0" w:tplc="2A9027CC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  <w:color w:val="D98D06" w:themeColor="accent1" w:themeShade="BF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930"/>
    <w:rsid w:val="00022930"/>
    <w:rsid w:val="00372499"/>
    <w:rsid w:val="00A24394"/>
    <w:rsid w:val="00C2342D"/>
    <w:rsid w:val="00EB7732"/>
    <w:rsid w:val="00ED38D6"/>
    <w:rsid w:val="00EF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069A"/>
  <w15:chartTrackingRefBased/>
  <w15:docId w15:val="{93262E88-1414-4E0F-8A14-8FD28C3F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="Segoe U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2930"/>
    <w:pPr>
      <w:spacing w:after="0" w:line="240" w:lineRule="auto"/>
    </w:pPr>
    <w:rPr>
      <w:rFonts w:eastAsia="Times New Roman"/>
      <w:sz w:val="27"/>
      <w:szCs w:val="27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C2342D"/>
    <w:pPr>
      <w:spacing w:before="100" w:beforeAutospacing="1" w:after="100" w:afterAutospacing="1" w:line="360" w:lineRule="auto"/>
      <w:outlineLvl w:val="0"/>
    </w:pPr>
    <w:rPr>
      <w:rFonts w:asciiTheme="majorHAnsi" w:hAnsiTheme="majorHAnsi" w:cstheme="majorHAnsi"/>
      <w:b/>
      <w:bCs/>
      <w:color w:val="F9B232" w:themeColor="accent1"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38D6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b/>
      <w:color w:val="D98D06" w:themeColor="accent1" w:themeShade="BF"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D38D6"/>
    <w:pPr>
      <w:spacing w:line="276" w:lineRule="auto"/>
      <w:outlineLvl w:val="2"/>
    </w:pPr>
    <w:rPr>
      <w:rFonts w:asciiTheme="majorHAnsi" w:hAnsiTheme="majorHAnsi" w:cstheme="majorHAnsi"/>
      <w:color w:val="D98D06" w:themeColor="accent1" w:themeShade="BF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2342D"/>
    <w:rPr>
      <w:rFonts w:asciiTheme="majorHAnsi" w:eastAsia="Times New Roman" w:hAnsiTheme="majorHAnsi" w:cstheme="majorHAnsi"/>
      <w:b/>
      <w:bCs/>
      <w:color w:val="F9B232" w:themeColor="accent1"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2342D"/>
    <w:pPr>
      <w:spacing w:before="100" w:beforeAutospacing="1" w:after="100" w:afterAutospacing="1" w:line="276" w:lineRule="auto"/>
    </w:pPr>
    <w:rPr>
      <w:rFonts w:ascii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38D6"/>
    <w:rPr>
      <w:rFonts w:asciiTheme="majorHAnsi" w:eastAsiaTheme="majorEastAsia" w:hAnsiTheme="majorHAnsi" w:cstheme="majorBidi"/>
      <w:b/>
      <w:color w:val="D98D06" w:themeColor="accent1" w:themeShade="BF"/>
      <w:sz w:val="3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D38D6"/>
    <w:rPr>
      <w:rFonts w:asciiTheme="majorHAnsi" w:eastAsia="Times New Roman" w:hAnsiTheme="majorHAnsi" w:cstheme="majorHAnsi"/>
      <w:color w:val="D98D06" w:themeColor="accent1" w:themeShade="BF"/>
      <w:sz w:val="32"/>
      <w:szCs w:val="27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ED38D6"/>
    <w:pPr>
      <w:spacing w:line="276" w:lineRule="auto"/>
      <w:contextualSpacing/>
    </w:pPr>
    <w:rPr>
      <w:rFonts w:asciiTheme="majorHAnsi" w:eastAsiaTheme="majorEastAsia" w:hAnsiTheme="majorHAnsi" w:cstheme="majorBidi"/>
      <w:color w:val="915F04" w:themeColor="accent1" w:themeShade="80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D38D6"/>
    <w:rPr>
      <w:rFonts w:asciiTheme="majorHAnsi" w:eastAsiaTheme="majorEastAsia" w:hAnsiTheme="majorHAnsi" w:cstheme="majorBidi"/>
      <w:color w:val="915F04" w:themeColor="accent1" w:themeShade="80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D38D6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915F04" w:themeColor="accent1" w:themeShade="80"/>
      <w:spacing w:val="20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38D6"/>
    <w:rPr>
      <w:rFonts w:asciiTheme="minorHAnsi" w:eastAsiaTheme="minorEastAsia" w:hAnsiTheme="minorHAnsi" w:cstheme="minorBidi"/>
      <w:color w:val="915F04" w:themeColor="accent1" w:themeShade="80"/>
      <w:spacing w:val="20"/>
      <w:sz w:val="28"/>
      <w:szCs w:val="22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ED38D6"/>
    <w:rPr>
      <w:iCs/>
      <w:color w:val="F9B232" w:themeColor="accent1"/>
    </w:rPr>
  </w:style>
  <w:style w:type="character" w:styleId="Hervorhebung">
    <w:name w:val="Emphasis"/>
    <w:basedOn w:val="Absatz-Standardschriftart"/>
    <w:uiPriority w:val="20"/>
    <w:qFormat/>
    <w:rsid w:val="00ED38D6"/>
    <w:rPr>
      <w:b/>
      <w:iCs/>
      <w:color w:val="D98D06" w:themeColor="accent1" w:themeShade="BF"/>
    </w:rPr>
  </w:style>
  <w:style w:type="character" w:styleId="IntensiveHervorhebung">
    <w:name w:val="Intense Emphasis"/>
    <w:basedOn w:val="Absatz-Standardschriftart"/>
    <w:uiPriority w:val="21"/>
    <w:qFormat/>
    <w:rsid w:val="00EF1591"/>
    <w:rPr>
      <w:iCs/>
      <w:color w:val="915F04" w:themeColor="accent1" w:themeShade="80"/>
    </w:rPr>
  </w:style>
  <w:style w:type="paragraph" w:styleId="KeinLeerraum">
    <w:name w:val="No Spacing"/>
    <w:uiPriority w:val="1"/>
    <w:qFormat/>
    <w:rsid w:val="00EF1591"/>
    <w:pPr>
      <w:spacing w:after="0" w:line="240" w:lineRule="auto"/>
    </w:pPr>
    <w:rPr>
      <w:rFonts w:asciiTheme="majorHAnsi" w:eastAsia="Times New Roman" w:hAnsiTheme="majorHAnsi" w:cstheme="majorHAnsi"/>
      <w:sz w:val="27"/>
      <w:szCs w:val="27"/>
      <w:lang w:eastAsia="de-DE"/>
    </w:rPr>
  </w:style>
  <w:style w:type="paragraph" w:styleId="Listenabsatz">
    <w:name w:val="List Paragraph"/>
    <w:basedOn w:val="Standard"/>
    <w:link w:val="ListenabsatzZchn"/>
    <w:uiPriority w:val="34"/>
    <w:rsid w:val="00EF1591"/>
    <w:pPr>
      <w:spacing w:line="276" w:lineRule="auto"/>
      <w:ind w:left="720"/>
      <w:contextualSpacing/>
    </w:pPr>
    <w:rPr>
      <w:rFonts w:asciiTheme="majorHAnsi" w:hAnsiTheme="majorHAnsi" w:cstheme="majorHAnsi"/>
    </w:rPr>
  </w:style>
  <w:style w:type="paragraph" w:customStyle="1" w:styleId="Gliederung">
    <w:name w:val="Gliederung"/>
    <w:basedOn w:val="Listenabsatz"/>
    <w:link w:val="GliederungZchn"/>
    <w:qFormat/>
    <w:rsid w:val="00EF1591"/>
    <w:pPr>
      <w:numPr>
        <w:numId w:val="1"/>
      </w:numPr>
      <w:ind w:left="851" w:hanging="491"/>
    </w:pPr>
  </w:style>
  <w:style w:type="paragraph" w:customStyle="1" w:styleId="Nummerierung">
    <w:name w:val="Nummerierung"/>
    <w:basedOn w:val="Gliederung"/>
    <w:link w:val="NummerierungZchn"/>
    <w:qFormat/>
    <w:rsid w:val="00EF1591"/>
    <w:pPr>
      <w:numPr>
        <w:numId w:val="2"/>
      </w:numPr>
      <w:ind w:left="993" w:hanging="491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customStyle="1" w:styleId="GliederungZchn">
    <w:name w:val="Gliederung Zchn"/>
    <w:basedOn w:val="ListenabsatzZchn"/>
    <w:link w:val="Gliederung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character" w:customStyle="1" w:styleId="NummerierungZchn">
    <w:name w:val="Nummerierung Zchn"/>
    <w:basedOn w:val="GliederungZchn"/>
    <w:link w:val="Nummerierung"/>
    <w:rsid w:val="00EF1591"/>
    <w:rPr>
      <w:rFonts w:asciiTheme="majorHAnsi" w:eastAsia="Times New Roman" w:hAnsiTheme="majorHAnsi" w:cstheme="majorHAnsi"/>
      <w:sz w:val="27"/>
      <w:szCs w:val="27"/>
      <w:lang w:eastAsia="de-DE"/>
    </w:rPr>
  </w:style>
  <w:style w:type="paragraph" w:customStyle="1" w:styleId="TNR11Rechts">
    <w:name w:val="TNR 11 Rechts"/>
    <w:basedOn w:val="Standard"/>
    <w:rsid w:val="00022930"/>
    <w:rPr>
      <w:sz w:val="22"/>
    </w:rPr>
  </w:style>
  <w:style w:type="paragraph" w:styleId="Kopfzeile">
    <w:name w:val="header"/>
    <w:basedOn w:val="Standard"/>
    <w:link w:val="KopfzeileZchn"/>
    <w:rsid w:val="000229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22930"/>
    <w:rPr>
      <w:rFonts w:eastAsia="Times New Roman"/>
      <w:sz w:val="27"/>
      <w:szCs w:val="27"/>
      <w:lang w:eastAsia="de-DE"/>
    </w:rPr>
  </w:style>
  <w:style w:type="paragraph" w:styleId="Fuzeile">
    <w:name w:val="footer"/>
    <w:basedOn w:val="Standard"/>
    <w:link w:val="FuzeileZchn"/>
    <w:rsid w:val="000229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22930"/>
    <w:rPr>
      <w:rFonts w:eastAsia="Times New Roman"/>
      <w:sz w:val="27"/>
      <w:szCs w:val="27"/>
      <w:lang w:eastAsia="de-DE"/>
    </w:rPr>
  </w:style>
  <w:style w:type="character" w:styleId="Seitenzahl">
    <w:name w:val="page number"/>
    <w:basedOn w:val="Absatz-Standardschriftart"/>
    <w:rsid w:val="00022930"/>
  </w:style>
  <w:style w:type="character" w:customStyle="1" w:styleId="SignaturZchn">
    <w:name w:val="Signatur Zchn"/>
    <w:basedOn w:val="Absatz-Standardschriftart"/>
    <w:link w:val="Signatur"/>
    <w:locked/>
    <w:rsid w:val="00022930"/>
    <w:rPr>
      <w:rFonts w:asciiTheme="majorHAnsi" w:eastAsia="Times New Roman" w:hAnsiTheme="majorHAnsi" w:cstheme="majorHAnsi"/>
      <w:sz w:val="16"/>
      <w:szCs w:val="27"/>
    </w:rPr>
  </w:style>
  <w:style w:type="paragraph" w:customStyle="1" w:styleId="Signatur">
    <w:name w:val="Signatur"/>
    <w:basedOn w:val="Kopfzeile"/>
    <w:link w:val="SignaturZchn"/>
    <w:qFormat/>
    <w:rsid w:val="00022930"/>
    <w:pPr>
      <w:spacing w:line="276" w:lineRule="auto"/>
    </w:pPr>
    <w:rPr>
      <w:rFonts w:asciiTheme="majorHAnsi" w:hAnsiTheme="majorHAnsi" w:cstheme="majorHAnsi"/>
      <w:sz w:val="16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022930"/>
    <w:rPr>
      <w:color w:val="808080"/>
    </w:rPr>
  </w:style>
  <w:style w:type="table" w:styleId="Tabellenraster">
    <w:name w:val="Table Grid"/>
    <w:basedOn w:val="NormaleTabelle"/>
    <w:uiPriority w:val="39"/>
    <w:rsid w:val="00022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2293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2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7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r-ba-wue.de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r-ba-w&#252;.de" TargetMode="External"/><Relationship Id="rId1" Type="http://schemas.openxmlformats.org/officeDocument/2006/relationships/hyperlink" Target="mailto:info@wr-ba-wue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OneDrive%20-%20Werkstattr&#228;te%20Baden-W&#252;rttemberg%20e.V\WR%20Ba%20W&#252;2\Briefe%20allgemein\Vorlagen%202021\WR_leeres%20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884A33158748808EE922A4AA8C98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A81A7-EFB0-4893-8254-42ABA87269B8}"/>
      </w:docPartPr>
      <w:docPartBody>
        <w:p w:rsidR="00000000" w:rsidRDefault="00B81190" w:rsidP="00B81190">
          <w:pPr>
            <w:pStyle w:val="DF884A33158748808EE922A4AA8C986F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DB75334EACB4780A81DCC2AD0403F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C203C-4997-4B60-A86D-DCADAF142D62}"/>
      </w:docPartPr>
      <w:docPartBody>
        <w:p w:rsidR="00000000" w:rsidRDefault="00B81190" w:rsidP="00B81190">
          <w:pPr>
            <w:pStyle w:val="8DB75334EACB4780A81DCC2AD0403F10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70ED71C5E1477B86A3A4024CCEA8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E5FC82-1622-46B1-8417-4513A70B4F8B}"/>
      </w:docPartPr>
      <w:docPartBody>
        <w:p w:rsidR="00000000" w:rsidRDefault="00B81190" w:rsidP="00B81190">
          <w:pPr>
            <w:pStyle w:val="B270ED71C5E1477B86A3A4024CCEA88B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9B16019D754689BBDD829116E51C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8E8DA4-FB85-4175-BC95-7F4E2E6D9A68}"/>
      </w:docPartPr>
      <w:docPartBody>
        <w:p w:rsidR="00000000" w:rsidRDefault="00B81190" w:rsidP="00B81190">
          <w:pPr>
            <w:pStyle w:val="969B16019D754689BBDD829116E51CCD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184EA8FFC14E8BB56403DEE2C7F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47108-4842-4CD9-BE60-E7B49138105E}"/>
      </w:docPartPr>
      <w:docPartBody>
        <w:p w:rsidR="00000000" w:rsidRDefault="00B81190" w:rsidP="00B81190">
          <w:pPr>
            <w:pStyle w:val="96184EA8FFC14E8BB56403DEE2C7FBA3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10B941638D4DE7A449B174FA4D66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1433A7-10EB-4833-9303-ADDC4043C2F3}"/>
      </w:docPartPr>
      <w:docPartBody>
        <w:p w:rsidR="00000000" w:rsidRDefault="00B81190" w:rsidP="00B81190">
          <w:pPr>
            <w:pStyle w:val="8110B941638D4DE7A449B174FA4D665A"/>
          </w:pPr>
          <w:r w:rsidRPr="001D6AC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190"/>
    <w:rsid w:val="00B8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81190"/>
    <w:rPr>
      <w:color w:val="808080"/>
    </w:rPr>
  </w:style>
  <w:style w:type="paragraph" w:customStyle="1" w:styleId="45563B10070F4769A9EE557E510560BC">
    <w:name w:val="45563B10070F4769A9EE557E510560BC"/>
    <w:rsid w:val="00B81190"/>
  </w:style>
  <w:style w:type="paragraph" w:customStyle="1" w:styleId="DF884A33158748808EE922A4AA8C986F">
    <w:name w:val="DF884A33158748808EE922A4AA8C986F"/>
    <w:rsid w:val="00B81190"/>
  </w:style>
  <w:style w:type="paragraph" w:customStyle="1" w:styleId="8DB75334EACB4780A81DCC2AD0403F10">
    <w:name w:val="8DB75334EACB4780A81DCC2AD0403F10"/>
    <w:rsid w:val="00B81190"/>
  </w:style>
  <w:style w:type="paragraph" w:customStyle="1" w:styleId="B270ED71C5E1477B86A3A4024CCEA88B">
    <w:name w:val="B270ED71C5E1477B86A3A4024CCEA88B"/>
    <w:rsid w:val="00B81190"/>
  </w:style>
  <w:style w:type="paragraph" w:customStyle="1" w:styleId="BC384ABE960A47A9A6BA5D43BCAE1175">
    <w:name w:val="BC384ABE960A47A9A6BA5D43BCAE1175"/>
    <w:rsid w:val="00B81190"/>
  </w:style>
  <w:style w:type="paragraph" w:customStyle="1" w:styleId="2FDC2B4467F24758908298F7B6B24664">
    <w:name w:val="2FDC2B4467F24758908298F7B6B24664"/>
    <w:rsid w:val="00B81190"/>
  </w:style>
  <w:style w:type="paragraph" w:customStyle="1" w:styleId="A55BE7DC05554BFAA9D8EE30871DCB41">
    <w:name w:val="A55BE7DC05554BFAA9D8EE30871DCB41"/>
    <w:rsid w:val="00B81190"/>
  </w:style>
  <w:style w:type="paragraph" w:customStyle="1" w:styleId="B48F6CC8F69643A08521FED53AC7BA9C">
    <w:name w:val="B48F6CC8F69643A08521FED53AC7BA9C"/>
    <w:rsid w:val="00B81190"/>
  </w:style>
  <w:style w:type="paragraph" w:customStyle="1" w:styleId="06E373B756274C86B6EAEF2D96AD45A5">
    <w:name w:val="06E373B756274C86B6EAEF2D96AD45A5"/>
    <w:rsid w:val="00B81190"/>
  </w:style>
  <w:style w:type="paragraph" w:customStyle="1" w:styleId="6B0060BBB5DE4E9DACAD43C86BF29411">
    <w:name w:val="6B0060BBB5DE4E9DACAD43C86BF29411"/>
    <w:rsid w:val="00B81190"/>
  </w:style>
  <w:style w:type="paragraph" w:customStyle="1" w:styleId="100F8B04904F4CBCBB6D615608ED8D37">
    <w:name w:val="100F8B04904F4CBCBB6D615608ED8D37"/>
    <w:rsid w:val="00B81190"/>
  </w:style>
  <w:style w:type="paragraph" w:customStyle="1" w:styleId="9E26CDE04B8B406188145058DBBF4585">
    <w:name w:val="9E26CDE04B8B406188145058DBBF4585"/>
    <w:rsid w:val="00B81190"/>
  </w:style>
  <w:style w:type="paragraph" w:customStyle="1" w:styleId="11A4FB99F17D4D42958DB482F179C44B">
    <w:name w:val="11A4FB99F17D4D42958DB482F179C44B"/>
    <w:rsid w:val="00B81190"/>
  </w:style>
  <w:style w:type="paragraph" w:customStyle="1" w:styleId="6B52BF3AD1704BB88A2498EEEC7060C4">
    <w:name w:val="6B52BF3AD1704BB88A2498EEEC7060C4"/>
    <w:rsid w:val="00B81190"/>
  </w:style>
  <w:style w:type="paragraph" w:customStyle="1" w:styleId="676433A759424463BA54E473856E9B42">
    <w:name w:val="676433A759424463BA54E473856E9B42"/>
    <w:rsid w:val="00B81190"/>
  </w:style>
  <w:style w:type="paragraph" w:customStyle="1" w:styleId="008D7665E45A41EE9BC11C54BAB5B955">
    <w:name w:val="008D7665E45A41EE9BC11C54BAB5B955"/>
    <w:rsid w:val="00B81190"/>
  </w:style>
  <w:style w:type="paragraph" w:customStyle="1" w:styleId="4DC1B1664BED4565821979EAB1E860E2">
    <w:name w:val="4DC1B1664BED4565821979EAB1E860E2"/>
    <w:rsid w:val="00B81190"/>
  </w:style>
  <w:style w:type="paragraph" w:customStyle="1" w:styleId="D466CE9D8AE841D3AE95F5B9F2DA0ADD">
    <w:name w:val="D466CE9D8AE841D3AE95F5B9F2DA0ADD"/>
    <w:rsid w:val="00B81190"/>
  </w:style>
  <w:style w:type="paragraph" w:customStyle="1" w:styleId="93C6483C9AEB484A9A5E1A4C619C3294">
    <w:name w:val="93C6483C9AEB484A9A5E1A4C619C3294"/>
    <w:rsid w:val="00B81190"/>
  </w:style>
  <w:style w:type="paragraph" w:customStyle="1" w:styleId="54F4A829861147C482319DDE19826171">
    <w:name w:val="54F4A829861147C482319DDE19826171"/>
    <w:rsid w:val="00B81190"/>
  </w:style>
  <w:style w:type="paragraph" w:customStyle="1" w:styleId="DE970E4E23BA4091AF62DF6F6D8278B6">
    <w:name w:val="DE970E4E23BA4091AF62DF6F6D8278B6"/>
    <w:rsid w:val="00B81190"/>
  </w:style>
  <w:style w:type="paragraph" w:customStyle="1" w:styleId="AF7DF6CD47254AC088AFB115BECAA7C7">
    <w:name w:val="AF7DF6CD47254AC088AFB115BECAA7C7"/>
    <w:rsid w:val="00B81190"/>
  </w:style>
  <w:style w:type="paragraph" w:customStyle="1" w:styleId="F7D15FD8D67E4D058D830881B8D83191">
    <w:name w:val="F7D15FD8D67E4D058D830881B8D83191"/>
    <w:rsid w:val="00B81190"/>
  </w:style>
  <w:style w:type="paragraph" w:customStyle="1" w:styleId="57F93D1717A44F6FB10FBA45587BD232">
    <w:name w:val="57F93D1717A44F6FB10FBA45587BD232"/>
    <w:rsid w:val="00B81190"/>
  </w:style>
  <w:style w:type="paragraph" w:customStyle="1" w:styleId="BEEA112B9F8B470AABA2787AF1F4C846">
    <w:name w:val="BEEA112B9F8B470AABA2787AF1F4C846"/>
    <w:rsid w:val="00B81190"/>
  </w:style>
  <w:style w:type="paragraph" w:customStyle="1" w:styleId="4116B6CD71654308B98F00404311B4BC">
    <w:name w:val="4116B6CD71654308B98F00404311B4BC"/>
    <w:rsid w:val="00B81190"/>
  </w:style>
  <w:style w:type="paragraph" w:customStyle="1" w:styleId="9D06B6A184BD4802A1FDA153D760C05C">
    <w:name w:val="9D06B6A184BD4802A1FDA153D760C05C"/>
    <w:rsid w:val="00B81190"/>
  </w:style>
  <w:style w:type="paragraph" w:customStyle="1" w:styleId="A097E60EC4EE493E86D033C8B0329859">
    <w:name w:val="A097E60EC4EE493E86D033C8B0329859"/>
    <w:rsid w:val="00B81190"/>
  </w:style>
  <w:style w:type="paragraph" w:customStyle="1" w:styleId="DE8EDB93A9CA45698313374F25F1D65F">
    <w:name w:val="DE8EDB93A9CA45698313374F25F1D65F"/>
    <w:rsid w:val="00B81190"/>
  </w:style>
  <w:style w:type="paragraph" w:customStyle="1" w:styleId="78BC7395FC2D47B19FBB7B03B47AA679">
    <w:name w:val="78BC7395FC2D47B19FBB7B03B47AA679"/>
    <w:rsid w:val="00B81190"/>
  </w:style>
  <w:style w:type="paragraph" w:customStyle="1" w:styleId="F39DF604F6B34678BEA5C3B1F22B16D0">
    <w:name w:val="F39DF604F6B34678BEA5C3B1F22B16D0"/>
    <w:rsid w:val="00B81190"/>
  </w:style>
  <w:style w:type="paragraph" w:customStyle="1" w:styleId="FC1F27C6BB3343A28E564CE3D14A6FFB">
    <w:name w:val="FC1F27C6BB3343A28E564CE3D14A6FFB"/>
    <w:rsid w:val="00B81190"/>
  </w:style>
  <w:style w:type="paragraph" w:customStyle="1" w:styleId="5FE8E09D8C1E4C66BE6C50BCD9875272">
    <w:name w:val="5FE8E09D8C1E4C66BE6C50BCD9875272"/>
    <w:rsid w:val="00B81190"/>
  </w:style>
  <w:style w:type="paragraph" w:customStyle="1" w:styleId="7C45BDB3830E46389820EBE4A774D199">
    <w:name w:val="7C45BDB3830E46389820EBE4A774D199"/>
    <w:rsid w:val="00B81190"/>
  </w:style>
  <w:style w:type="paragraph" w:customStyle="1" w:styleId="EBB6CE3ADD944F66A817AA9C0FD76566">
    <w:name w:val="EBB6CE3ADD944F66A817AA9C0FD76566"/>
    <w:rsid w:val="00B81190"/>
  </w:style>
  <w:style w:type="paragraph" w:customStyle="1" w:styleId="0B01EDB7F38446879E267682F5DECFC7">
    <w:name w:val="0B01EDB7F38446879E267682F5DECFC7"/>
    <w:rsid w:val="00B81190"/>
  </w:style>
  <w:style w:type="paragraph" w:customStyle="1" w:styleId="628311233A164BE0AEDA87ED2193823D">
    <w:name w:val="628311233A164BE0AEDA87ED2193823D"/>
    <w:rsid w:val="00B81190"/>
  </w:style>
  <w:style w:type="paragraph" w:customStyle="1" w:styleId="D2F3116CB8C74037980A1C8EBB3E9A4D">
    <w:name w:val="D2F3116CB8C74037980A1C8EBB3E9A4D"/>
    <w:rsid w:val="00B81190"/>
  </w:style>
  <w:style w:type="paragraph" w:customStyle="1" w:styleId="9628D9C7E2F947DC86B1B95E2F12D765">
    <w:name w:val="9628D9C7E2F947DC86B1B95E2F12D765"/>
    <w:rsid w:val="00B81190"/>
  </w:style>
  <w:style w:type="paragraph" w:customStyle="1" w:styleId="8A1F6CD6D1A846E5B35AEBD87500C436">
    <w:name w:val="8A1F6CD6D1A846E5B35AEBD87500C436"/>
    <w:rsid w:val="00B81190"/>
  </w:style>
  <w:style w:type="paragraph" w:customStyle="1" w:styleId="EB025EB2758D40BAACB973D918B0C1C7">
    <w:name w:val="EB025EB2758D40BAACB973D918B0C1C7"/>
    <w:rsid w:val="00B81190"/>
  </w:style>
  <w:style w:type="paragraph" w:customStyle="1" w:styleId="89DB0AC0214D46A5A8B2F7F32AA1AB3F">
    <w:name w:val="89DB0AC0214D46A5A8B2F7F32AA1AB3F"/>
    <w:rsid w:val="00B81190"/>
  </w:style>
  <w:style w:type="paragraph" w:customStyle="1" w:styleId="969B16019D754689BBDD829116E51CCD">
    <w:name w:val="969B16019D754689BBDD829116E51CCD"/>
    <w:rsid w:val="00B81190"/>
  </w:style>
  <w:style w:type="paragraph" w:customStyle="1" w:styleId="96184EA8FFC14E8BB56403DEE2C7FBA3">
    <w:name w:val="96184EA8FFC14E8BB56403DEE2C7FBA3"/>
    <w:rsid w:val="00B81190"/>
  </w:style>
  <w:style w:type="paragraph" w:customStyle="1" w:styleId="8110B941638D4DE7A449B174FA4D665A">
    <w:name w:val="8110B941638D4DE7A449B174FA4D665A"/>
    <w:rsid w:val="00B811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Werkstatt_Räte_2019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9B232"/>
      </a:accent1>
      <a:accent2>
        <a:srgbClr val="FEDC00"/>
      </a:accent2>
      <a:accent3>
        <a:srgbClr val="706E6F"/>
      </a:accent3>
      <a:accent4>
        <a:srgbClr val="C00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Werkstatt_Räte_2019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C55DF-AFCD-4929-9A92-8571E402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WR_leeres Dokument</Template>
  <TotalTime>0</TotalTime>
  <Pages>1</Pages>
  <Words>90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Silke Frisch</cp:lastModifiedBy>
  <cp:revision>1</cp:revision>
  <dcterms:created xsi:type="dcterms:W3CDTF">2021-12-09T12:23:00Z</dcterms:created>
  <dcterms:modified xsi:type="dcterms:W3CDTF">2021-12-09T12:33:00Z</dcterms:modified>
</cp:coreProperties>
</file>